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2046" w:rsidRDefault="00652046" w:rsidP="00592697">
      <w:pPr>
        <w:spacing w:after="0" w:line="240" w:lineRule="auto"/>
        <w:jc w:val="center"/>
        <w:rPr>
          <w:rFonts w:ascii="Tw Cen MT" w:hAnsi="Tw Cen MT"/>
          <w:b/>
        </w:rPr>
      </w:pPr>
      <w:r>
        <w:rPr>
          <w:rFonts w:ascii="Tw Cen MT" w:hAnsi="Tw Cen MT"/>
          <w:b/>
        </w:rPr>
        <w:t>Wild Horse Tour Advisory Group</w:t>
      </w:r>
    </w:p>
    <w:p w:rsidR="00652046" w:rsidRDefault="00652046" w:rsidP="0015422A">
      <w:pPr>
        <w:spacing w:after="0" w:line="240" w:lineRule="auto"/>
        <w:jc w:val="center"/>
        <w:rPr>
          <w:rFonts w:ascii="Tw Cen MT" w:hAnsi="Tw Cen MT"/>
          <w:b/>
        </w:rPr>
      </w:pPr>
      <w:r>
        <w:rPr>
          <w:rFonts w:ascii="Tw Cen MT" w:hAnsi="Tw Cen MT"/>
          <w:b/>
        </w:rPr>
        <w:t>November 8, 2013</w:t>
      </w:r>
    </w:p>
    <w:p w:rsidR="00652046" w:rsidRDefault="00652046" w:rsidP="0015422A">
      <w:pPr>
        <w:spacing w:after="0" w:line="240" w:lineRule="auto"/>
        <w:jc w:val="center"/>
        <w:rPr>
          <w:rFonts w:ascii="Tw Cen MT" w:hAnsi="Tw Cen MT"/>
          <w:b/>
        </w:rPr>
      </w:pPr>
      <w:r>
        <w:rPr>
          <w:rFonts w:ascii="Tw Cen MT" w:hAnsi="Tw Cen MT"/>
          <w:b/>
        </w:rPr>
        <w:t>Meeting Summary</w:t>
      </w:r>
    </w:p>
    <w:p w:rsidR="00652046" w:rsidRPr="0015422A" w:rsidRDefault="00652046" w:rsidP="0015422A">
      <w:pPr>
        <w:spacing w:after="0" w:line="240" w:lineRule="auto"/>
        <w:jc w:val="center"/>
        <w:rPr>
          <w:rFonts w:ascii="Tw Cen MT" w:hAnsi="Tw Cen MT"/>
        </w:rPr>
      </w:pPr>
    </w:p>
    <w:p w:rsidR="00652046" w:rsidRDefault="00652046" w:rsidP="009F411B">
      <w:pPr>
        <w:rPr>
          <w:rFonts w:ascii="Tw Cen MT" w:hAnsi="Tw Cen MT"/>
          <w:color w:val="1F497D"/>
        </w:rPr>
      </w:pPr>
      <w:smartTag w:uri="urn:schemas-microsoft-com:office:smarttags" w:element="PlaceType">
        <w:smartTag w:uri="urn:schemas-microsoft-com:office:smarttags" w:element="place">
          <w:r>
            <w:rPr>
              <w:rFonts w:ascii="Tw Cen MT" w:hAnsi="Tw Cen MT"/>
            </w:rPr>
            <w:t>County</w:t>
          </w:r>
        </w:smartTag>
        <w:r>
          <w:rPr>
            <w:rFonts w:ascii="Tw Cen MT" w:hAnsi="Tw Cen MT"/>
          </w:rPr>
          <w:t xml:space="preserve"> </w:t>
        </w:r>
        <w:smartTag w:uri="urn:schemas-microsoft-com:office:smarttags" w:element="PersonName">
          <w:r w:rsidRPr="00592697">
            <w:rPr>
              <w:rFonts w:ascii="Tw Cen MT" w:hAnsi="Tw Cen MT"/>
            </w:rPr>
            <w:t>Staff</w:t>
          </w:r>
        </w:smartTag>
      </w:smartTag>
      <w:r w:rsidRPr="00592697">
        <w:rPr>
          <w:rFonts w:ascii="Tw Cen MT" w:hAnsi="Tw Cen MT"/>
        </w:rPr>
        <w:t xml:space="preserve"> held a meeting for citizens that were initial members of an advisory group responsible for making recommendations to the Board of Commissioners.  The purpose was to solicit feedback on the current Outdoor Tour Operator ordinance.</w:t>
      </w:r>
    </w:p>
    <w:p w:rsidR="00652046" w:rsidRPr="009F411B" w:rsidRDefault="00652046" w:rsidP="009F411B">
      <w:pPr>
        <w:rPr>
          <w:rFonts w:ascii="Tw Cen MT" w:hAnsi="Tw Cen MT"/>
        </w:rPr>
      </w:pPr>
      <w:r w:rsidRPr="009F411B">
        <w:rPr>
          <w:rFonts w:ascii="Tw Cen MT" w:hAnsi="Tw Cen MT"/>
          <w:u w:val="single"/>
        </w:rPr>
        <w:t>General Feedback</w:t>
      </w:r>
      <w:r w:rsidRPr="009F411B">
        <w:rPr>
          <w:rFonts w:ascii="Tw Cen MT" w:hAnsi="Tw Cen MT"/>
        </w:rPr>
        <w:t>:</w:t>
      </w:r>
    </w:p>
    <w:p w:rsidR="00652046" w:rsidRDefault="00652046" w:rsidP="00E32996">
      <w:pPr>
        <w:pStyle w:val="ListParagraph"/>
        <w:ind w:left="0"/>
        <w:rPr>
          <w:rFonts w:ascii="Tw Cen MT" w:hAnsi="Tw Cen MT"/>
        </w:rPr>
      </w:pPr>
      <w:r>
        <w:rPr>
          <w:rFonts w:ascii="Tw Cen MT" w:hAnsi="Tw Cen MT"/>
        </w:rPr>
        <w:t>Vehicles tend to be grouped together in strings consisting of more than 5 vehicles.</w:t>
      </w: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r>
        <w:rPr>
          <w:rFonts w:ascii="Tw Cen MT" w:hAnsi="Tw Cen MT"/>
        </w:rPr>
        <w:t>Would like route restrictions considered, suggested it could be by area vs. prohibiting individual streets.</w:t>
      </w: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r>
        <w:rPr>
          <w:rFonts w:ascii="Tw Cen MT" w:hAnsi="Tw Cen MT"/>
        </w:rPr>
        <w:t>Recommend requiring mandatory training for all tour guides that includes information about: Outdoor Tour Ordinance rules, general facts about the horses, being courteous drivers, and being considerate of residents of the 4x4 area.</w:t>
      </w: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r>
        <w:rPr>
          <w:rFonts w:ascii="Tw Cen MT" w:hAnsi="Tw Cen MT"/>
        </w:rPr>
        <w:t>Some tour vehicles use headphones/amplified sound, and it is disruptive in the neighborhoods.</w:t>
      </w: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r>
        <w:rPr>
          <w:rFonts w:ascii="Tw Cen MT" w:hAnsi="Tw Cen MT"/>
        </w:rPr>
        <w:t>Driver issues are speeding, not slowing at intersections, being generally inconsiderate. (i.e. not moving to the right on beach strand)</w:t>
      </w: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r>
        <w:rPr>
          <w:rFonts w:ascii="Tw Cen MT" w:hAnsi="Tw Cen MT"/>
        </w:rPr>
        <w:t>Trespassing by tour vehicles is an issue</w:t>
      </w: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r>
        <w:rPr>
          <w:rFonts w:ascii="Tw Cen MT" w:hAnsi="Tw Cen MT"/>
        </w:rPr>
        <w:t>Tour vehicles have been west of the dunes after 8pm</w:t>
      </w: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r>
        <w:rPr>
          <w:rFonts w:ascii="Tw Cen MT" w:hAnsi="Tw Cen MT"/>
        </w:rPr>
        <w:t>Citizens oppose sunrise to sunset restrictions on Tour Operators and prefer the 8AM to 8PM restrictions</w:t>
      </w: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r>
        <w:rPr>
          <w:rFonts w:ascii="Tw Cen MT" w:hAnsi="Tw Cen MT"/>
        </w:rPr>
        <w:t xml:space="preserve">Suggest using a front license plate as an identifier coupled with numbering each vehicle </w:t>
      </w: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r>
        <w:rPr>
          <w:rFonts w:ascii="Tw Cen MT" w:hAnsi="Tw Cen MT"/>
        </w:rPr>
        <w:t>Agreed that a portion of the fee should used to fund a wild horse enforcement officer</w:t>
      </w: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r>
        <w:rPr>
          <w:rFonts w:ascii="Tw Cen MT" w:hAnsi="Tw Cen MT"/>
        </w:rPr>
        <w:t>Recommend extending the local act to allow traffic enforcement west of the dune line.</w:t>
      </w: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r>
        <w:rPr>
          <w:rFonts w:ascii="Tw Cen MT" w:hAnsi="Tw Cen MT"/>
        </w:rPr>
        <w:t>Recommend that the Board address expired/abandoned Outdoor Tour Operator licenses.</w:t>
      </w: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p>
    <w:p w:rsidR="00652046" w:rsidRDefault="00652046" w:rsidP="00597876">
      <w:pPr>
        <w:pStyle w:val="ListParagraph"/>
        <w:spacing w:after="0" w:line="240" w:lineRule="auto"/>
        <w:rPr>
          <w:rFonts w:ascii="Tw Cen MT" w:hAnsi="Tw Cen MT"/>
        </w:rPr>
      </w:pPr>
      <w:bookmarkStart w:id="0" w:name="_GoBack"/>
      <w:bookmarkEnd w:id="0"/>
      <w:r>
        <w:rPr>
          <w:rFonts w:ascii="Tw Cen MT" w:hAnsi="Tw Cen MT"/>
        </w:rPr>
        <w:t>Citizens in attendance:  Kimberlee Hoey, Lynne Wilson, Connie Johnson, Jerry &amp; Alice Gillett</w:t>
      </w:r>
    </w:p>
    <w:p w:rsidR="00652046" w:rsidRDefault="00652046" w:rsidP="00597876">
      <w:pPr>
        <w:pStyle w:val="ListParagraph"/>
        <w:spacing w:after="0" w:line="240" w:lineRule="auto"/>
        <w:rPr>
          <w:rFonts w:ascii="Tw Cen MT" w:hAnsi="Tw Cen MT"/>
        </w:rPr>
      </w:pPr>
    </w:p>
    <w:p w:rsidR="00652046" w:rsidRPr="00B20714" w:rsidRDefault="00652046" w:rsidP="00597876">
      <w:pPr>
        <w:pStyle w:val="ListParagraph"/>
        <w:spacing w:after="0" w:line="240" w:lineRule="auto"/>
        <w:rPr>
          <w:rFonts w:ascii="Tw Cen MT" w:hAnsi="Tw Cen MT"/>
        </w:rPr>
      </w:pPr>
      <w:smartTag w:uri="urn:schemas-microsoft-com:office:smarttags" w:element="PersonName">
        <w:smartTag w:uri="urn:schemas-microsoft-com:office:smarttags" w:element="PersonName">
          <w:r>
            <w:rPr>
              <w:rFonts w:ascii="Tw Cen MT" w:hAnsi="Tw Cen MT"/>
            </w:rPr>
            <w:t>County</w:t>
          </w:r>
        </w:smartTag>
        <w:r>
          <w:rPr>
            <w:rFonts w:ascii="Tw Cen MT" w:hAnsi="Tw Cen MT"/>
          </w:rPr>
          <w:t xml:space="preserve"> </w:t>
        </w:r>
        <w:smartTag w:uri="urn:schemas-microsoft-com:office:smarttags" w:element="PersonName">
          <w:r>
            <w:rPr>
              <w:rFonts w:ascii="Tw Cen MT" w:hAnsi="Tw Cen MT"/>
            </w:rPr>
            <w:t>Staff</w:t>
          </w:r>
        </w:smartTag>
      </w:smartTag>
      <w:r>
        <w:rPr>
          <w:rFonts w:ascii="Tw Cen MT" w:hAnsi="Tw Cen MT"/>
        </w:rPr>
        <w:t xml:space="preserve"> in attendance: </w:t>
      </w:r>
      <w:smartTag w:uri="urn:schemas-microsoft-com:office:smarttags" w:element="PersonName">
        <w:r>
          <w:rPr>
            <w:rFonts w:ascii="Tw Cen MT" w:hAnsi="Tw Cen MT"/>
          </w:rPr>
          <w:t>Ben Woody</w:t>
        </w:r>
      </w:smartTag>
      <w:r>
        <w:rPr>
          <w:rFonts w:ascii="Tw Cen MT" w:hAnsi="Tw Cen MT"/>
        </w:rPr>
        <w:t xml:space="preserve"> and Jennie Newbern Turner</w:t>
      </w:r>
    </w:p>
    <w:sectPr w:rsidR="00652046" w:rsidRPr="00B20714" w:rsidSect="0065349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2E13D7"/>
    <w:multiLevelType w:val="hybridMultilevel"/>
    <w:tmpl w:val="BBD2D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CEF3E5A"/>
    <w:multiLevelType w:val="hybridMultilevel"/>
    <w:tmpl w:val="94DE9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0ED0D49"/>
    <w:multiLevelType w:val="hybridMultilevel"/>
    <w:tmpl w:val="C99AC2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5422A"/>
    <w:rsid w:val="00005388"/>
    <w:rsid w:val="00053D7A"/>
    <w:rsid w:val="000631F0"/>
    <w:rsid w:val="00084E68"/>
    <w:rsid w:val="0009570A"/>
    <w:rsid w:val="000D644A"/>
    <w:rsid w:val="0015422A"/>
    <w:rsid w:val="00163F7A"/>
    <w:rsid w:val="001A7781"/>
    <w:rsid w:val="002356B4"/>
    <w:rsid w:val="002D234D"/>
    <w:rsid w:val="00332543"/>
    <w:rsid w:val="00350D82"/>
    <w:rsid w:val="00356F9A"/>
    <w:rsid w:val="004026A3"/>
    <w:rsid w:val="00513765"/>
    <w:rsid w:val="00574415"/>
    <w:rsid w:val="00592697"/>
    <w:rsid w:val="00597876"/>
    <w:rsid w:val="00652046"/>
    <w:rsid w:val="00653496"/>
    <w:rsid w:val="008A4080"/>
    <w:rsid w:val="009368A4"/>
    <w:rsid w:val="009F411B"/>
    <w:rsid w:val="009F6A16"/>
    <w:rsid w:val="00A06079"/>
    <w:rsid w:val="00A15A64"/>
    <w:rsid w:val="00A96CB8"/>
    <w:rsid w:val="00AE2FDB"/>
    <w:rsid w:val="00B10344"/>
    <w:rsid w:val="00B20714"/>
    <w:rsid w:val="00B90373"/>
    <w:rsid w:val="00C06AC7"/>
    <w:rsid w:val="00DB6E80"/>
    <w:rsid w:val="00DF1BE7"/>
    <w:rsid w:val="00E121DF"/>
    <w:rsid w:val="00E32996"/>
    <w:rsid w:val="00E76CEB"/>
    <w:rsid w:val="00EE0FE0"/>
    <w:rsid w:val="00EF007D"/>
    <w:rsid w:val="00F43FA5"/>
    <w:rsid w:val="00FA5534"/>
    <w:rsid w:val="00FD21B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ersonName"/>
  <w:smartTagType w:namespaceuri="urn:schemas-microsoft-com:office:smarttags" w:name="plac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3496"/>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5422A"/>
    <w:pPr>
      <w:ind w:left="720"/>
      <w:contextualSpacing/>
    </w:pPr>
  </w:style>
</w:styles>
</file>

<file path=word/webSettings.xml><?xml version="1.0" encoding="utf-8"?>
<w:webSettings xmlns:r="http://schemas.openxmlformats.org/officeDocument/2006/relationships" xmlns:w="http://schemas.openxmlformats.org/wordprocessingml/2006/main">
  <w:divs>
    <w:div w:id="22002295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18</TotalTime>
  <Pages>1</Pages>
  <Words>253</Words>
  <Characters>1443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Outdoor Tour Operators</dc:title>
  <dc:subject/>
  <dc:creator>Ben Woody</dc:creator>
  <cp:keywords/>
  <dc:description/>
  <cp:lastModifiedBy>County of Currituck</cp:lastModifiedBy>
  <cp:revision>4</cp:revision>
  <cp:lastPrinted>2013-11-13T16:09:00Z</cp:lastPrinted>
  <dcterms:created xsi:type="dcterms:W3CDTF">2013-11-08T21:59:00Z</dcterms:created>
  <dcterms:modified xsi:type="dcterms:W3CDTF">2013-11-13T16:16:00Z</dcterms:modified>
</cp:coreProperties>
</file>